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43F2C"/>
    <w:multiLevelType w:val="multilevel"/>
    <w:tmpl w:val="9C2E2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0532BA"/>
    <w:multiLevelType w:val="hybridMultilevel"/>
    <w:tmpl w:val="E8A21066"/>
    <w:lvl w:ilvl="0" w:tplc="70D2B9A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63D688B"/>
    <w:multiLevelType w:val="hybridMultilevel"/>
    <w:tmpl w:val="DDD0030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A5435D6"/>
    <w:multiLevelType w:val="hybridMultilevel"/>
    <w:tmpl w:val="5B927EFC"/>
    <w:lvl w:ilvl="0" w:tplc="0419000F">
      <w:start w:val="1"/>
      <w:numFmt w:val="decimal"/>
      <w:lvlText w:val="%1."/>
      <w:lvlJc w:val="left"/>
      <w:pPr>
        <w:tabs>
          <w:tab w:val="num" w:pos="588"/>
        </w:tabs>
        <w:ind w:left="58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5D497B91"/>
    <w:multiLevelType w:val="multilevel"/>
    <w:tmpl w:val="91E2F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D2A30CB"/>
    <w:multiLevelType w:val="hybridMultilevel"/>
    <w:tmpl w:val="A24A61BC"/>
    <w:lvl w:ilvl="0" w:tplc="B29C965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74BD4650"/>
    <w:multiLevelType w:val="hybridMultilevel"/>
    <w:tmpl w:val="A0882714"/>
    <w:lvl w:ilvl="0" w:tplc="CB260C3C">
      <w:start w:val="4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7">
    <w:nsid w:val="780F39AB"/>
    <w:multiLevelType w:val="multilevel"/>
    <w:tmpl w:val="E4C2A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5"/>
  </w:num>
  <w:num w:numId="5">
    <w:abstractNumId w:val="3"/>
  </w:num>
  <w:num w:numId="6">
    <w:abstractNumId w:val="4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14E5"/>
    <w:rsid w:val="00260B8B"/>
    <w:rsid w:val="00302EC3"/>
    <w:rsid w:val="00336437"/>
    <w:rsid w:val="004514E5"/>
    <w:rsid w:val="00461223"/>
    <w:rsid w:val="00535B00"/>
    <w:rsid w:val="006A25DC"/>
    <w:rsid w:val="00923E30"/>
    <w:rsid w:val="00946259"/>
    <w:rsid w:val="00E33B1B"/>
    <w:rsid w:val="00FD5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0B8B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60B8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260B8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styleId="Emphasis">
    <w:name w:val="Emphasis"/>
    <w:basedOn w:val="DefaultParagraphFont"/>
    <w:uiPriority w:val="99"/>
    <w:qFormat/>
    <w:rsid w:val="00260B8B"/>
    <w:rPr>
      <w:rFonts w:cs="Times New Roman"/>
      <w:i/>
    </w:rPr>
  </w:style>
  <w:style w:type="paragraph" w:styleId="NormalWeb">
    <w:name w:val="Normal (Web)"/>
    <w:basedOn w:val="Normal"/>
    <w:uiPriority w:val="99"/>
    <w:rsid w:val="00260B8B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260B8B"/>
    <w:rPr>
      <w:rFonts w:cs="Times New Roman"/>
      <w:b/>
    </w:rPr>
  </w:style>
  <w:style w:type="paragraph" w:customStyle="1" w:styleId="rtejustify">
    <w:name w:val="rtejustify"/>
    <w:basedOn w:val="Normal"/>
    <w:uiPriority w:val="99"/>
    <w:rsid w:val="00260B8B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rsid w:val="00260B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60B8B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33</Pages>
  <Words>7427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ПК</dc:creator>
  <cp:keywords/>
  <dc:description/>
  <cp:lastModifiedBy>Admin</cp:lastModifiedBy>
  <cp:revision>3</cp:revision>
  <dcterms:created xsi:type="dcterms:W3CDTF">2018-04-15T19:18:00Z</dcterms:created>
  <dcterms:modified xsi:type="dcterms:W3CDTF">2018-04-16T06:48:00Z</dcterms:modified>
</cp:coreProperties>
</file>